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A5E20" w14:textId="5AB494D6" w:rsidR="00FD469A" w:rsidRPr="0021792D" w:rsidRDefault="0021792D" w:rsidP="0021792D">
      <w:pPr>
        <w:rPr>
          <w:sz w:val="36"/>
          <w:szCs w:val="16"/>
        </w:rPr>
      </w:pPr>
      <w:r w:rsidRPr="0021792D">
        <w:rPr>
          <w:sz w:val="36"/>
          <w:szCs w:val="16"/>
        </w:rPr>
        <w:t>Unidata</w:t>
      </w:r>
      <w:r w:rsidR="00C80860">
        <w:rPr>
          <w:sz w:val="36"/>
          <w:szCs w:val="16"/>
        </w:rPr>
        <w:t xml:space="preserve"> S.p.A.</w:t>
      </w:r>
      <w:bookmarkStart w:id="0" w:name="_GoBack"/>
      <w:bookmarkEnd w:id="0"/>
      <w:r w:rsidRPr="0021792D">
        <w:rPr>
          <w:sz w:val="36"/>
          <w:szCs w:val="16"/>
        </w:rPr>
        <w:t xml:space="preserve"> è</w:t>
      </w:r>
      <w:r>
        <w:rPr>
          <w:sz w:val="36"/>
          <w:szCs w:val="16"/>
        </w:rPr>
        <w:t xml:space="preserve"> un Internet Service Provider e offre connettività ed altri servizi Internet. Fondata nel 1985, produce in Italia i primi PC, server e reti. Si afferma sul mercato come uno dei primi ISP italiani, posizionandosi nel settore Internet e investendo nello sviluppo di servizi innovativi: fibra ottica, wireless, accesso ad Internet </w:t>
      </w:r>
      <w:proofErr w:type="spellStart"/>
      <w:r>
        <w:rPr>
          <w:sz w:val="36"/>
          <w:szCs w:val="16"/>
        </w:rPr>
        <w:t>Vpn</w:t>
      </w:r>
      <w:proofErr w:type="spellEnd"/>
      <w:r>
        <w:rPr>
          <w:sz w:val="36"/>
          <w:szCs w:val="16"/>
        </w:rPr>
        <w:t>, telefonia VoIP, soluzioni in Cloud e Internet of Things. La sua attività è organizzata in tre diverse business unit: Fibra &amp; Networking, Cloud &amp; Da</w:t>
      </w:r>
      <w:r w:rsidR="002F35ED">
        <w:rPr>
          <w:sz w:val="36"/>
          <w:szCs w:val="16"/>
        </w:rPr>
        <w:t>ta Center e IoT &amp; Smart City. I</w:t>
      </w:r>
      <w:r>
        <w:rPr>
          <w:sz w:val="36"/>
          <w:szCs w:val="16"/>
        </w:rPr>
        <w:t xml:space="preserve"> suoi servizi sono offerti a Clienti privati, business e alla Pubblica Amministrazione.</w:t>
      </w:r>
    </w:p>
    <w:sectPr w:rsidR="00FD469A" w:rsidRPr="0021792D" w:rsidSect="0014656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93" w:right="1134" w:bottom="2268" w:left="1134" w:header="709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BCCF9" w14:textId="77777777" w:rsidR="00CA11B8" w:rsidRDefault="00CA11B8" w:rsidP="00EA03B2">
      <w:pPr>
        <w:spacing w:after="0"/>
      </w:pPr>
      <w:r>
        <w:separator/>
      </w:r>
    </w:p>
  </w:endnote>
  <w:endnote w:type="continuationSeparator" w:id="0">
    <w:p w14:paraId="663894BD" w14:textId="77777777" w:rsidR="00CA11B8" w:rsidRDefault="00CA11B8" w:rsidP="00EA03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534A8" w14:textId="0B3C770F" w:rsidR="000A601A" w:rsidRDefault="000A601A">
    <w:pPr>
      <w:pStyle w:val="Pidipagina"/>
    </w:pPr>
    <w:r w:rsidRPr="0051615A">
      <w:rPr>
        <w:noProof/>
        <w:sz w:val="20"/>
        <w:szCs w:val="20"/>
        <w:lang w:eastAsia="it-IT"/>
      </w:rPr>
      <w:drawing>
        <wp:anchor distT="0" distB="0" distL="114300" distR="114300" simplePos="0" relativeHeight="251666432" behindDoc="1" locked="0" layoutInCell="1" allowOverlap="1" wp14:anchorId="0F9555ED" wp14:editId="2BB1B7BA">
          <wp:simplePos x="0" y="0"/>
          <wp:positionH relativeFrom="column">
            <wp:posOffset>-694690</wp:posOffset>
          </wp:positionH>
          <wp:positionV relativeFrom="paragraph">
            <wp:posOffset>-299720</wp:posOffset>
          </wp:positionV>
          <wp:extent cx="7514589" cy="827210"/>
          <wp:effectExtent l="0" t="0" r="4445" b="1143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I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14589" cy="82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D4986" w14:textId="1F2835F8" w:rsidR="000A601A" w:rsidRDefault="000A601A" w:rsidP="000F0254">
    <w:pPr>
      <w:pStyle w:val="Pidipagina"/>
      <w:tabs>
        <w:tab w:val="left" w:pos="3960"/>
      </w:tabs>
    </w:pPr>
    <w:r>
      <w:rPr>
        <w:noProof/>
        <w:sz w:val="20"/>
        <w:szCs w:val="20"/>
        <w:lang w:eastAsia="it-IT"/>
      </w:rPr>
      <w:drawing>
        <wp:anchor distT="0" distB="0" distL="114300" distR="114300" simplePos="0" relativeHeight="251675648" behindDoc="1" locked="0" layoutInCell="1" allowOverlap="1" wp14:anchorId="62BF93D1" wp14:editId="7D38C0AD">
          <wp:simplePos x="0" y="0"/>
          <wp:positionH relativeFrom="column">
            <wp:posOffset>-720725</wp:posOffset>
          </wp:positionH>
          <wp:positionV relativeFrom="paragraph">
            <wp:posOffset>-367030</wp:posOffset>
          </wp:positionV>
          <wp:extent cx="7558796" cy="1024127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ttom_unidata_30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96" cy="10241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B68E7" w14:textId="29BCA0BF" w:rsidR="000A601A" w:rsidRDefault="000A601A">
    <w:pPr>
      <w:pStyle w:val="Pidipagina"/>
    </w:pPr>
    <w:r w:rsidRPr="0051615A">
      <w:rPr>
        <w:noProof/>
        <w:sz w:val="20"/>
        <w:szCs w:val="20"/>
        <w:lang w:eastAsia="it-IT"/>
      </w:rPr>
      <w:drawing>
        <wp:anchor distT="0" distB="0" distL="114300" distR="114300" simplePos="0" relativeHeight="251670528" behindDoc="1" locked="0" layoutInCell="1" allowOverlap="1" wp14:anchorId="1133DF01" wp14:editId="53BBC220">
          <wp:simplePos x="0" y="0"/>
          <wp:positionH relativeFrom="column">
            <wp:posOffset>-720090</wp:posOffset>
          </wp:positionH>
          <wp:positionV relativeFrom="paragraph">
            <wp:posOffset>-376555</wp:posOffset>
          </wp:positionV>
          <wp:extent cx="7555046" cy="1023619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I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046" cy="10236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E768F6C" wp14:editId="446F8F69">
              <wp:simplePos x="0" y="0"/>
              <wp:positionH relativeFrom="column">
                <wp:posOffset>1363345</wp:posOffset>
              </wp:positionH>
              <wp:positionV relativeFrom="paragraph">
                <wp:posOffset>-240030</wp:posOffset>
              </wp:positionV>
              <wp:extent cx="2057400" cy="927100"/>
              <wp:effectExtent l="0" t="0" r="0" b="1270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92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nil"/>
                              <w:left w:val="nil"/>
                              <w:right w:val="nil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4660"/>
                          </w:tblGrid>
                          <w:tr w:rsidR="000A601A" w:rsidRPr="00454E24" w14:paraId="05548A50" w14:textId="77777777">
                            <w:tc>
                              <w:tcPr>
                                <w:tcW w:w="4660" w:type="dxa"/>
                                <w:tcMar>
                                  <w:top w:w="20" w:type="nil"/>
                                  <w:left w:w="20" w:type="nil"/>
                                  <w:bottom w:w="20" w:type="nil"/>
                                  <w:right w:w="20" w:type="nil"/>
                                </w:tcMar>
                                <w:vAlign w:val="center"/>
                              </w:tcPr>
                              <w:p w14:paraId="7E85F049" w14:textId="77777777" w:rsidR="000A601A" w:rsidRPr="00454E24" w:rsidRDefault="000A601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</w:pPr>
                                <w:r w:rsidRPr="00454E24">
                                  <w:rPr>
                                    <w:rFonts w:ascii="Arial Narrow" w:hAnsi="Arial Narrow" w:cs="Helvetica"/>
                                    <w:b/>
                                    <w:bCs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UNIDATA</w:t>
                                </w: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 S.p.A.</w:t>
                                </w:r>
                              </w:p>
                              <w:p w14:paraId="73601C00" w14:textId="5BC09CFF" w:rsidR="000A601A" w:rsidRDefault="000A601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</w:pP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Via</w:t>
                                </w:r>
                                <w:r w:rsidR="00EC478B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le</w:t>
                                </w: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A.G.Eiffel</w:t>
                                </w:r>
                                <w:proofErr w:type="spellEnd"/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, 1</w:t>
                                </w:r>
                                <w:r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00</w:t>
                                </w: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 </w:t>
                                </w: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br/>
                                </w:r>
                                <w:proofErr w:type="spellStart"/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Commercity</w:t>
                                </w:r>
                                <w:proofErr w:type="spellEnd"/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  M26  </w:t>
                                </w:r>
                                <w:r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-  00148 Roma </w:t>
                                </w:r>
                              </w:p>
                              <w:p w14:paraId="491F1307" w14:textId="77777777" w:rsidR="000A601A" w:rsidRPr="00454E24" w:rsidRDefault="000A601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</w:pPr>
                                <w:r w:rsidRPr="005D4A85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N. REA 956645 - Capitale </w:t>
                                </w:r>
                                <w:proofErr w:type="spellStart"/>
                                <w:r w:rsidRPr="005D4A85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Soc</w:t>
                                </w:r>
                                <w:proofErr w:type="spellEnd"/>
                                <w:r w:rsidRPr="005D4A85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. € 2.000.000 I.V.</w:t>
                                </w:r>
                              </w:p>
                              <w:p w14:paraId="4829C417" w14:textId="77777777" w:rsidR="000A601A" w:rsidRPr="00454E24" w:rsidRDefault="000A601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</w:pPr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 xml:space="preserve">Reg. </w:t>
                                </w:r>
                                <w:proofErr w:type="spellStart"/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Imp</w:t>
                                </w:r>
                                <w:proofErr w:type="spellEnd"/>
                                <w:r w:rsidRPr="00454E24">
                                  <w:rPr>
                                    <w:rFonts w:ascii="Arial Narrow" w:hAnsi="Arial Narrow" w:cs="Helvetica"/>
                                    <w:color w:val="343434"/>
                                    <w:sz w:val="16"/>
                                    <w:szCs w:val="16"/>
                                    <w:lang w:eastAsia="it-IT"/>
                                  </w:rPr>
                                  <w:t>. Roma - C.F./P.IVA 06187081002</w:t>
                                </w:r>
                              </w:p>
                            </w:tc>
                          </w:tr>
                        </w:tbl>
                        <w:p w14:paraId="174ADE61" w14:textId="77777777" w:rsidR="000A601A" w:rsidRPr="00454E24" w:rsidRDefault="000A601A" w:rsidP="0014656E">
                          <w:pPr>
                            <w:pStyle w:val="Pidipagina"/>
                            <w:spacing w:line="276" w:lineRule="auto"/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68F6C" id="_x0000_t202" coordsize="21600,21600" o:spt="202" path="m,l,21600r21600,l21600,xe">
              <v:stroke joinstyle="miter"/>
              <v:path gradientshapeok="t" o:connecttype="rect"/>
            </v:shapetype>
            <v:shape id="Casella di testo 11" o:spid="_x0000_s1026" type="#_x0000_t202" style="position:absolute;margin-left:107.35pt;margin-top:-18.9pt;width:162pt;height:7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" filled="f" stroked="f">
              <v:textbox>
                <w:txbxContent>
                  <w:tbl>
                    <w:tblPr>
                      <w:tblW w:w="0" w:type="auto"/>
                      <w:tblBorders>
                        <w:top w:val="nil"/>
                        <w:left w:val="nil"/>
                        <w:right w:val="nil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4660"/>
                    </w:tblGrid>
                    <w:tr w:rsidR="000A601A" w:rsidRPr="00454E24" w14:paraId="05548A50" w14:textId="77777777">
                      <w:tc>
                        <w:tcPr>
                          <w:tcW w:w="4660" w:type="dxa"/>
                          <w:tcMar>
                            <w:top w:w="20" w:type="nil"/>
                            <w:left w:w="20" w:type="nil"/>
                            <w:bottom w:w="20" w:type="nil"/>
                            <w:right w:w="20" w:type="nil"/>
                          </w:tcMar>
                          <w:vAlign w:val="center"/>
                        </w:tcPr>
                        <w:p w14:paraId="7E85F049" w14:textId="77777777" w:rsidR="000A601A" w:rsidRPr="00454E24" w:rsidRDefault="000A60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  <w:r w:rsidRPr="00454E24">
                            <w:rPr>
                              <w:rFonts w:ascii="Arial Narrow" w:hAnsi="Arial Narrow" w:cs="Helvetica"/>
                              <w:b/>
                              <w:bCs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UNIDATA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 S.p.A.</w:t>
                          </w:r>
                        </w:p>
                        <w:p w14:paraId="73601C00" w14:textId="5BC09CFF" w:rsidR="000A601A" w:rsidRDefault="000A60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Via</w:t>
                          </w:r>
                          <w:r w:rsidR="00EC478B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le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A.G.Eiffel</w:t>
                          </w:r>
                          <w:proofErr w:type="spellEnd"/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, 1</w:t>
                          </w:r>
                          <w:r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00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 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br/>
                          </w:r>
                          <w:proofErr w:type="spellStart"/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Commercity</w:t>
                          </w:r>
                          <w:proofErr w:type="spellEnd"/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  M26  </w:t>
                          </w:r>
                          <w:r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-  00148 Roma </w:t>
                          </w:r>
                        </w:p>
                        <w:p w14:paraId="491F1307" w14:textId="77777777" w:rsidR="000A601A" w:rsidRPr="00454E24" w:rsidRDefault="000A60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  <w:r w:rsidRPr="005D4A85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N. REA 956645 - Capitale </w:t>
                          </w:r>
                          <w:proofErr w:type="spellStart"/>
                          <w:r w:rsidRPr="005D4A85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Soc</w:t>
                          </w:r>
                          <w:proofErr w:type="spellEnd"/>
                          <w:r w:rsidRPr="005D4A85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. € 2.000.000 I.V.</w:t>
                          </w:r>
                        </w:p>
                        <w:p w14:paraId="4829C417" w14:textId="77777777" w:rsidR="000A601A" w:rsidRPr="00454E24" w:rsidRDefault="000A60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Reg. </w:t>
                          </w:r>
                          <w:proofErr w:type="spellStart"/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Imp</w:t>
                          </w:r>
                          <w:proofErr w:type="spellEnd"/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. Roma - C.F./P.IVA 06187081002</w:t>
                          </w:r>
                        </w:p>
                      </w:tc>
                    </w:tr>
                  </w:tbl>
                  <w:p w14:paraId="174ADE61" w14:textId="77777777" w:rsidR="000A601A" w:rsidRPr="00454E24" w:rsidRDefault="000A601A" w:rsidP="0014656E">
                    <w:pPr>
                      <w:pStyle w:val="Pidipagina"/>
                      <w:spacing w:line="276" w:lineRule="auto"/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4FCBF9" wp14:editId="2BEB69BD">
              <wp:simplePos x="0" y="0"/>
              <wp:positionH relativeFrom="column">
                <wp:posOffset>5095875</wp:posOffset>
              </wp:positionH>
              <wp:positionV relativeFrom="paragraph">
                <wp:posOffset>-341630</wp:posOffset>
              </wp:positionV>
              <wp:extent cx="1181735" cy="927100"/>
              <wp:effectExtent l="0" t="0" r="0" b="12700"/>
              <wp:wrapNone/>
              <wp:docPr id="12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735" cy="92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6F17F4" w14:textId="77777777" w:rsidR="000A601A" w:rsidRPr="00FD469A" w:rsidRDefault="000A601A" w:rsidP="0014656E">
                          <w:pPr>
                            <w:spacing w:line="276" w:lineRule="auto"/>
                            <w:jc w:val="right"/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</w:pPr>
                          <w:r w:rsidRPr="00FD469A"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proofErr w:type="spellStart"/>
                          <w:r w:rsidRPr="00FD469A"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  <w:t>Sito</w:t>
                          </w:r>
                          <w:proofErr w:type="spellEnd"/>
                          <w:r w:rsidRPr="00FD469A"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  <w:t xml:space="preserve"> Web: www.unidata.it</w:t>
                          </w:r>
                          <w:r w:rsidRPr="00FD469A"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  <w:br/>
                            <w:t>E-mail: info@unidata.it</w:t>
                          </w:r>
                          <w:r w:rsidRPr="00FD469A"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47F6A855" w14:textId="77777777" w:rsidR="000A601A" w:rsidRPr="00FD469A" w:rsidRDefault="000A601A" w:rsidP="0014656E">
                          <w:pPr>
                            <w:spacing w:line="276" w:lineRule="auto"/>
                            <w:jc w:val="right"/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FCBF9" id="Casella di testo 12" o:spid="_x0000_s1027" type="#_x0000_t202" style="position:absolute;margin-left:401.25pt;margin-top:-26.9pt;width:93.05pt;height:7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" filled="f" stroked="f">
              <v:textbox>
                <w:txbxContent>
                  <w:p w14:paraId="336F17F4" w14:textId="77777777" w:rsidR="000A601A" w:rsidRPr="00FD469A" w:rsidRDefault="000A601A" w:rsidP="0014656E">
                    <w:pPr>
                      <w:spacing w:line="276" w:lineRule="auto"/>
                      <w:jc w:val="right"/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</w:pPr>
                    <w:r w:rsidRPr="00FD469A"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  <w:br/>
                    </w:r>
                    <w:proofErr w:type="spellStart"/>
                    <w:r w:rsidRPr="00FD469A"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  <w:t>Sito</w:t>
                    </w:r>
                    <w:proofErr w:type="spellEnd"/>
                    <w:r w:rsidRPr="00FD469A"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  <w:t xml:space="preserve"> Web: www.unidata.it</w:t>
                    </w:r>
                    <w:r w:rsidRPr="00FD469A"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  <w:br/>
                      <w:t>E-mail: info@unidata.it</w:t>
                    </w:r>
                    <w:r w:rsidRPr="00FD469A"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47F6A855" w14:textId="77777777" w:rsidR="000A601A" w:rsidRPr="00FD469A" w:rsidRDefault="000A601A" w:rsidP="0014656E">
                    <w:pPr>
                      <w:spacing w:line="276" w:lineRule="auto"/>
                      <w:jc w:val="right"/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C77CCC6" wp14:editId="253715D8">
              <wp:simplePos x="0" y="0"/>
              <wp:positionH relativeFrom="column">
                <wp:posOffset>3547745</wp:posOffset>
              </wp:positionH>
              <wp:positionV relativeFrom="paragraph">
                <wp:posOffset>-303530</wp:posOffset>
              </wp:positionV>
              <wp:extent cx="1561465" cy="927100"/>
              <wp:effectExtent l="0" t="0" r="0" b="12700"/>
              <wp:wrapNone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1465" cy="92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2781FB" w14:textId="77777777" w:rsidR="000A601A" w:rsidRPr="00454E24" w:rsidRDefault="000A601A" w:rsidP="0014656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b/>
                              <w:bCs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</w:p>
                        <w:p w14:paraId="0DB25021" w14:textId="77777777" w:rsidR="000A601A" w:rsidRPr="00454E24" w:rsidRDefault="000A601A" w:rsidP="0014656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 Narrow" w:hAnsi="Arial Narrow" w:cs="Helvetica"/>
                              <w:b/>
                              <w:bCs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</w:pPr>
                          <w:r w:rsidRPr="00454E24">
                            <w:rPr>
                              <w:rFonts w:ascii="Arial Narrow" w:hAnsi="Arial Narrow" w:cs="Helvetica"/>
                              <w:b/>
                              <w:bCs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(+39) 06 4040 41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 (centralino)</w:t>
                          </w:r>
                        </w:p>
                        <w:p w14:paraId="0CB8C294" w14:textId="77777777" w:rsidR="000A601A" w:rsidRPr="00454E24" w:rsidRDefault="000A601A" w:rsidP="0014656E">
                          <w:pPr>
                            <w:pStyle w:val="Intestazione"/>
                            <w:spacing w:line="276" w:lineRule="auto"/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454E24">
                            <w:rPr>
                              <w:rFonts w:ascii="Arial Narrow" w:hAnsi="Arial Narrow" w:cs="Helvetica"/>
                              <w:b/>
                              <w:bCs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>(+39) 06 4040 4002</w:t>
                          </w:r>
                          <w:r w:rsidRPr="00454E24">
                            <w:rPr>
                              <w:rFonts w:ascii="Arial Narrow" w:hAnsi="Arial Narrow" w:cs="Helvetica"/>
                              <w:color w:val="343434"/>
                              <w:sz w:val="16"/>
                              <w:szCs w:val="16"/>
                              <w:lang w:eastAsia="it-IT"/>
                            </w:rPr>
                            <w:t xml:space="preserve"> (fax)</w:t>
                          </w:r>
                        </w:p>
                        <w:p w14:paraId="270D7146" w14:textId="77777777" w:rsidR="000A601A" w:rsidRPr="00454E24" w:rsidRDefault="000A601A" w:rsidP="0014656E">
                          <w:pPr>
                            <w:rPr>
                              <w:rFonts w:ascii="Arial Narrow" w:hAnsi="Arial Narrow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7CCC6" id="Casella di testo 13" o:spid="_x0000_s1028" type="#_x0000_t202" style="position:absolute;margin-left:279.35pt;margin-top:-23.9pt;width:122.95pt;height:7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" filled="f" stroked="f">
              <v:textbox>
                <w:txbxContent>
                  <w:p w14:paraId="332781FB" w14:textId="77777777" w:rsidR="000A601A" w:rsidRPr="00454E24" w:rsidRDefault="000A601A" w:rsidP="0014656E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rPr>
                        <w:rFonts w:ascii="Arial Narrow" w:hAnsi="Arial Narrow" w:cs="Helvetica"/>
                        <w:b/>
                        <w:bCs/>
                        <w:color w:val="343434"/>
                        <w:sz w:val="16"/>
                        <w:szCs w:val="16"/>
                        <w:lang w:eastAsia="it-IT"/>
                      </w:rPr>
                    </w:pPr>
                  </w:p>
                  <w:p w14:paraId="0DB25021" w14:textId="77777777" w:rsidR="000A601A" w:rsidRPr="00454E24" w:rsidRDefault="000A601A" w:rsidP="0014656E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rPr>
                        <w:rFonts w:ascii="Arial Narrow" w:hAnsi="Arial Narrow" w:cs="Helvetica"/>
                        <w:b/>
                        <w:bCs/>
                        <w:color w:val="343434"/>
                        <w:sz w:val="16"/>
                        <w:szCs w:val="16"/>
                        <w:lang w:eastAsia="it-IT"/>
                      </w:rPr>
                    </w:pPr>
                    <w:r w:rsidRPr="00454E24">
                      <w:rPr>
                        <w:rFonts w:ascii="Arial Narrow" w:hAnsi="Arial Narrow" w:cs="Helvetica"/>
                        <w:b/>
                        <w:bCs/>
                        <w:color w:val="343434"/>
                        <w:sz w:val="16"/>
                        <w:szCs w:val="16"/>
                        <w:lang w:eastAsia="it-IT"/>
                      </w:rPr>
                      <w:t>(+39) 06 4040 41</w:t>
                    </w:r>
                    <w:r w:rsidRPr="00454E24">
                      <w:rPr>
                        <w:rFonts w:ascii="Arial Narrow" w:hAnsi="Arial Narrow" w:cs="Helvetica"/>
                        <w:color w:val="343434"/>
                        <w:sz w:val="16"/>
                        <w:szCs w:val="16"/>
                        <w:lang w:eastAsia="it-IT"/>
                      </w:rPr>
                      <w:t xml:space="preserve"> (centralino)</w:t>
                    </w:r>
                  </w:p>
                  <w:p w14:paraId="0CB8C294" w14:textId="77777777" w:rsidR="000A601A" w:rsidRPr="00454E24" w:rsidRDefault="000A601A" w:rsidP="0014656E">
                    <w:pPr>
                      <w:pStyle w:val="Intestazione"/>
                      <w:spacing w:line="276" w:lineRule="auto"/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</w:rPr>
                    </w:pPr>
                    <w:r w:rsidRPr="00454E24">
                      <w:rPr>
                        <w:rFonts w:ascii="Arial Narrow" w:hAnsi="Arial Narrow" w:cs="Helvetica"/>
                        <w:b/>
                        <w:bCs/>
                        <w:color w:val="343434"/>
                        <w:sz w:val="16"/>
                        <w:szCs w:val="16"/>
                        <w:lang w:eastAsia="it-IT"/>
                      </w:rPr>
                      <w:t>(+39) 06 4040 4002</w:t>
                    </w:r>
                    <w:r w:rsidRPr="00454E24">
                      <w:rPr>
                        <w:rFonts w:ascii="Arial Narrow" w:hAnsi="Arial Narrow" w:cs="Helvetica"/>
                        <w:color w:val="343434"/>
                        <w:sz w:val="16"/>
                        <w:szCs w:val="16"/>
                        <w:lang w:eastAsia="it-IT"/>
                      </w:rPr>
                      <w:t xml:space="preserve"> (fax)</w:t>
                    </w:r>
                  </w:p>
                  <w:p w14:paraId="270D7146" w14:textId="77777777" w:rsidR="000A601A" w:rsidRPr="00454E24" w:rsidRDefault="000A601A" w:rsidP="0014656E">
                    <w:pPr>
                      <w:rPr>
                        <w:rFonts w:ascii="Arial Narrow" w:hAnsi="Arial Narrow"/>
                        <w:color w:val="595959" w:themeColor="text1" w:themeTint="A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4B364" w14:textId="77777777" w:rsidR="00CA11B8" w:rsidRDefault="00CA11B8" w:rsidP="00EA03B2">
      <w:pPr>
        <w:spacing w:after="0"/>
      </w:pPr>
      <w:r>
        <w:separator/>
      </w:r>
    </w:p>
  </w:footnote>
  <w:footnote w:type="continuationSeparator" w:id="0">
    <w:p w14:paraId="41D5650E" w14:textId="77777777" w:rsidR="00CA11B8" w:rsidRDefault="00CA11B8" w:rsidP="00EA03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C4F8E" w14:textId="6BE342A3" w:rsidR="000A601A" w:rsidRDefault="000A601A" w:rsidP="00EA03B2">
    <w:pPr>
      <w:pStyle w:val="Intestazione"/>
      <w:jc w:val="cent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A0673" w14:textId="08806792" w:rsidR="000A601A" w:rsidRDefault="000A601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4112055C" wp14:editId="43410D1F">
          <wp:simplePos x="0" y="0"/>
          <wp:positionH relativeFrom="column">
            <wp:posOffset>-723900</wp:posOffset>
          </wp:positionH>
          <wp:positionV relativeFrom="paragraph">
            <wp:posOffset>-440690</wp:posOffset>
          </wp:positionV>
          <wp:extent cx="7570800" cy="1025754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0257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C776D"/>
    <w:multiLevelType w:val="multilevel"/>
    <w:tmpl w:val="A2FA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79"/>
    <w:rsid w:val="00075C1F"/>
    <w:rsid w:val="000A601A"/>
    <w:rsid w:val="000B5179"/>
    <w:rsid w:val="000F0254"/>
    <w:rsid w:val="00106106"/>
    <w:rsid w:val="00114C1E"/>
    <w:rsid w:val="0014656E"/>
    <w:rsid w:val="001A4DA4"/>
    <w:rsid w:val="001A7ED9"/>
    <w:rsid w:val="001B2A74"/>
    <w:rsid w:val="001C41F4"/>
    <w:rsid w:val="0021792D"/>
    <w:rsid w:val="002546D6"/>
    <w:rsid w:val="002602F3"/>
    <w:rsid w:val="0027104B"/>
    <w:rsid w:val="00287883"/>
    <w:rsid w:val="002F35ED"/>
    <w:rsid w:val="00360787"/>
    <w:rsid w:val="00366E81"/>
    <w:rsid w:val="003C5353"/>
    <w:rsid w:val="00405978"/>
    <w:rsid w:val="00454E24"/>
    <w:rsid w:val="00457AD3"/>
    <w:rsid w:val="0046645B"/>
    <w:rsid w:val="00484892"/>
    <w:rsid w:val="00485746"/>
    <w:rsid w:val="0051615A"/>
    <w:rsid w:val="005261D8"/>
    <w:rsid w:val="00541E8D"/>
    <w:rsid w:val="005712DF"/>
    <w:rsid w:val="005A52EC"/>
    <w:rsid w:val="005D1A2E"/>
    <w:rsid w:val="005D4A85"/>
    <w:rsid w:val="005F74DC"/>
    <w:rsid w:val="00627710"/>
    <w:rsid w:val="0067005E"/>
    <w:rsid w:val="00674361"/>
    <w:rsid w:val="00683954"/>
    <w:rsid w:val="006E744B"/>
    <w:rsid w:val="00701F30"/>
    <w:rsid w:val="00752EF1"/>
    <w:rsid w:val="00794E9E"/>
    <w:rsid w:val="007A7306"/>
    <w:rsid w:val="007C0799"/>
    <w:rsid w:val="007C725B"/>
    <w:rsid w:val="00812492"/>
    <w:rsid w:val="00835E00"/>
    <w:rsid w:val="00856937"/>
    <w:rsid w:val="00865060"/>
    <w:rsid w:val="0087261F"/>
    <w:rsid w:val="008A484A"/>
    <w:rsid w:val="00921AF3"/>
    <w:rsid w:val="00927E79"/>
    <w:rsid w:val="00A26E89"/>
    <w:rsid w:val="00A523BC"/>
    <w:rsid w:val="00A87078"/>
    <w:rsid w:val="00AD7444"/>
    <w:rsid w:val="00AF2C00"/>
    <w:rsid w:val="00B61B15"/>
    <w:rsid w:val="00B66BE9"/>
    <w:rsid w:val="00B92440"/>
    <w:rsid w:val="00BA203D"/>
    <w:rsid w:val="00BD2396"/>
    <w:rsid w:val="00BD63C3"/>
    <w:rsid w:val="00C80860"/>
    <w:rsid w:val="00CA11B8"/>
    <w:rsid w:val="00CE5D5C"/>
    <w:rsid w:val="00D1781B"/>
    <w:rsid w:val="00D63593"/>
    <w:rsid w:val="00D85CBB"/>
    <w:rsid w:val="00D8633E"/>
    <w:rsid w:val="00DA6166"/>
    <w:rsid w:val="00DD5626"/>
    <w:rsid w:val="00DD5B1E"/>
    <w:rsid w:val="00DF71B1"/>
    <w:rsid w:val="00E86B63"/>
    <w:rsid w:val="00EA03B2"/>
    <w:rsid w:val="00EC478B"/>
    <w:rsid w:val="00ED235D"/>
    <w:rsid w:val="00EE17FE"/>
    <w:rsid w:val="00FD469A"/>
    <w:rsid w:val="00FD49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BC24493"/>
  <w15:docId w15:val="{11639E5F-8275-424F-AA97-AB68A7D27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/>
    </w:pPr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03B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EA03B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EA03B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EA03B2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3B2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A03B2"/>
    <w:rPr>
      <w:rFonts w:ascii="Lucida Grande" w:hAnsi="Lucida Grande"/>
      <w:sz w:val="18"/>
      <w:szCs w:val="18"/>
    </w:rPr>
  </w:style>
  <w:style w:type="character" w:styleId="Collegamentoipertestuale">
    <w:name w:val="Hyperlink"/>
    <w:unhideWhenUsed/>
    <w:rsid w:val="00EA03B2"/>
    <w:rPr>
      <w:color w:val="0000FF"/>
      <w:u w:val="single"/>
    </w:rPr>
  </w:style>
  <w:style w:type="paragraph" w:customStyle="1" w:styleId="Style1">
    <w:name w:val="Style 1"/>
    <w:basedOn w:val="Normale"/>
    <w:uiPriority w:val="99"/>
    <w:rsid w:val="00BA203D"/>
    <w:pPr>
      <w:widowControl w:val="0"/>
      <w:suppressAutoHyphens/>
      <w:autoSpaceDE w:val="0"/>
      <w:spacing w:after="0"/>
    </w:pPr>
    <w:rPr>
      <w:rFonts w:ascii="Times New Roman" w:eastAsia="Times New Roman" w:hAnsi="Times New Roman"/>
      <w:sz w:val="20"/>
      <w:szCs w:val="20"/>
      <w:lang w:eastAsia="zh-CN"/>
    </w:rPr>
  </w:style>
  <w:style w:type="character" w:styleId="Enfasigrassetto">
    <w:name w:val="Strong"/>
    <w:uiPriority w:val="22"/>
    <w:qFormat/>
    <w:rsid w:val="00794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\Documenti%20Daniela\DOCUMENTI\AIIP\AIIP%20-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8F3554-B6FC-4E01-9A0B-88C8D1C86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AIIP - Carta Intestata</Template>
  <TotalTime>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Movimedia</Company>
  <LinksUpToDate>false</LinksUpToDate>
  <CharactersWithSpaces>614</CharactersWithSpaces>
  <SharedDoc>false</SharedDoc>
  <HLinks>
    <vt:vector size="6" baseType="variant">
      <vt:variant>
        <vt:i4>524365</vt:i4>
      </vt:variant>
      <vt:variant>
        <vt:i4>2064</vt:i4>
      </vt:variant>
      <vt:variant>
        <vt:i4>1026</vt:i4>
      </vt:variant>
      <vt:variant>
        <vt:i4>1</vt:i4>
      </vt:variant>
      <vt:variant>
        <vt:lpwstr>logo_AIIP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Paolo Bianchi</cp:lastModifiedBy>
  <cp:revision>3</cp:revision>
  <cp:lastPrinted>2016-07-27T13:45:00Z</cp:lastPrinted>
  <dcterms:created xsi:type="dcterms:W3CDTF">2019-04-17T13:39:00Z</dcterms:created>
  <dcterms:modified xsi:type="dcterms:W3CDTF">2019-04-17T13:40:00Z</dcterms:modified>
</cp:coreProperties>
</file>